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1ABBF" w14:textId="77777777" w:rsidR="00ED7ACA" w:rsidRDefault="00ED7ACA" w:rsidP="009D491B">
      <w:pPr>
        <w:pStyle w:val="NormalWeb"/>
        <w:rPr>
          <w:rFonts w:ascii="Simoncini Garamond Std" w:hAnsi="Simoncini Garamond Std"/>
          <w:color w:val="000000"/>
          <w:spacing w:val="-4"/>
          <w:sz w:val="20"/>
          <w:szCs w:val="20"/>
        </w:rPr>
      </w:pPr>
    </w:p>
    <w:p w14:paraId="7358CD8D" w14:textId="16604B8B" w:rsidR="00ED7ACA" w:rsidRPr="002D2FD6" w:rsidRDefault="00904783" w:rsidP="002A2D7B">
      <w:pPr>
        <w:pStyle w:val="NormalWeb"/>
        <w:spacing w:line="276" w:lineRule="auto"/>
        <w:rPr>
          <w:rFonts w:ascii="Simoncini Garamond Std" w:hAnsi="Simoncini Garamond Std"/>
          <w:color w:val="000000"/>
          <w:spacing w:val="-4"/>
          <w:sz w:val="22"/>
          <w:szCs w:val="22"/>
        </w:rPr>
      </w:pPr>
      <w:r>
        <w:rPr>
          <w:rFonts w:ascii="Simoncini Garamond Std" w:hAnsi="Simoncini Garamond Std"/>
          <w:color w:val="000000"/>
          <w:spacing w:val="-4"/>
          <w:sz w:val="22"/>
          <w:szCs w:val="22"/>
        </w:rPr>
        <w:t>date</w:t>
      </w:r>
    </w:p>
    <w:p w14:paraId="00641A96" w14:textId="77777777" w:rsidR="00904783" w:rsidRDefault="00904783" w:rsidP="00775094">
      <w:pPr>
        <w:pStyle w:val="NormalWeb"/>
        <w:rPr>
          <w:rFonts w:ascii="Simoncini Garamond Std" w:hAnsi="Simoncini Garamond Std"/>
          <w:color w:val="000000"/>
          <w:spacing w:val="-4"/>
          <w:sz w:val="22"/>
          <w:szCs w:val="22"/>
        </w:rPr>
      </w:pPr>
      <w:proofErr w:type="gramStart"/>
      <w:r>
        <w:rPr>
          <w:rFonts w:ascii="Simoncini Garamond Std" w:hAnsi="Simoncini Garamond Std"/>
          <w:color w:val="000000"/>
          <w:spacing w:val="-4"/>
          <w:sz w:val="22"/>
          <w:szCs w:val="22"/>
        </w:rPr>
        <w:t>Greeting</w:t>
      </w:r>
      <w:proofErr w:type="gramEnd"/>
    </w:p>
    <w:p w14:paraId="41C38EAD" w14:textId="1B5C9555" w:rsidR="00C03B9A" w:rsidRPr="00904783" w:rsidRDefault="00904783" w:rsidP="00775094">
      <w:pPr>
        <w:pStyle w:val="NormalWeb"/>
        <w:rPr>
          <w:rFonts w:ascii="Simoncini Garamond Std" w:hAnsi="Simoncini Garamond Std"/>
          <w:color w:val="000000"/>
          <w:spacing w:val="-4"/>
          <w:sz w:val="22"/>
          <w:szCs w:val="22"/>
        </w:rPr>
      </w:pPr>
      <w:r>
        <w:rPr>
          <w:rFonts w:ascii="Simoncini Garamond Std" w:hAnsi="Simoncini Garamond Std"/>
          <w:color w:val="000000"/>
          <w:spacing w:val="-4"/>
          <w:sz w:val="22"/>
          <w:szCs w:val="22"/>
        </w:rPr>
        <w:t>body copy</w:t>
      </w:r>
    </w:p>
    <w:sectPr w:rsidR="00C03B9A" w:rsidRPr="00904783" w:rsidSect="0018579D">
      <w:headerReference w:type="default" r:id="rId12"/>
      <w:footerReference w:type="default" r:id="rId13"/>
      <w:pgSz w:w="12240" w:h="15840"/>
      <w:pgMar w:top="3138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CFC95" w14:textId="77777777" w:rsidR="00EF6B5E" w:rsidRDefault="00EF6B5E">
      <w:r>
        <w:separator/>
      </w:r>
    </w:p>
  </w:endnote>
  <w:endnote w:type="continuationSeparator" w:id="0">
    <w:p w14:paraId="54C1BFB6" w14:textId="77777777" w:rsidR="00EF6B5E" w:rsidRDefault="00EF6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oncini Garamond Std">
    <w:altName w:val="Cambria"/>
    <w:panose1 w:val="02020502060506020403"/>
    <w:charset w:val="00"/>
    <w:family w:val="roman"/>
    <w:notTrueType/>
    <w:pitch w:val="variable"/>
    <w:sig w:usb0="800000AF" w:usb1="4000204A" w:usb2="00000000" w:usb3="00000000" w:csb0="00000001" w:csb1="00000000"/>
  </w:font>
  <w:font w:name="Proxima Nova Bold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CD477" w14:textId="2D346DC9" w:rsidR="00B21935" w:rsidRPr="00B21935" w:rsidRDefault="00B21935" w:rsidP="00280353">
    <w:pPr>
      <w:pStyle w:val="Footer"/>
      <w:tabs>
        <w:tab w:val="clear" w:pos="4320"/>
        <w:tab w:val="center" w:pos="4680"/>
      </w:tabs>
      <w:spacing w:before="240"/>
      <w:jc w:val="center"/>
      <w:rPr>
        <w:rFonts w:ascii="Simoncini Garamond Std" w:hAnsi="Simoncini Garamond Std"/>
      </w:rPr>
    </w:pPr>
    <w:r>
      <w:rPr>
        <w:rFonts w:ascii="Simoncini Garamond Std" w:hAnsi="Simoncini Garamond Std"/>
        <w:noProof/>
      </w:rPr>
      <w:drawing>
        <wp:anchor distT="0" distB="0" distL="114300" distR="114300" simplePos="0" relativeHeight="251659264" behindDoc="0" locked="0" layoutInCell="1" allowOverlap="0" wp14:anchorId="4F6473F6" wp14:editId="76174CD1">
          <wp:simplePos x="0" y="0"/>
          <wp:positionH relativeFrom="margin">
            <wp:align>center</wp:align>
          </wp:positionH>
          <wp:positionV relativeFrom="page">
            <wp:posOffset>9144000</wp:posOffset>
          </wp:positionV>
          <wp:extent cx="4178808" cy="713232"/>
          <wp:effectExtent l="0" t="0" r="0" b="0"/>
          <wp:wrapNone/>
          <wp:docPr id="29" name="Picture 29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ell phon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574"/>
                  <a:stretch/>
                </pic:blipFill>
                <pic:spPr bwMode="auto">
                  <a:xfrm>
                    <a:off x="0" y="0"/>
                    <a:ext cx="4178808" cy="7132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B8225" w14:textId="77777777" w:rsidR="00EF6B5E" w:rsidRDefault="00EF6B5E">
      <w:r>
        <w:separator/>
      </w:r>
    </w:p>
  </w:footnote>
  <w:footnote w:type="continuationSeparator" w:id="0">
    <w:p w14:paraId="74ECC78C" w14:textId="77777777" w:rsidR="00EF6B5E" w:rsidRDefault="00EF6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40176" w14:textId="1703B8CC" w:rsidR="006E2A5B" w:rsidRPr="00F841E6" w:rsidRDefault="00B21935" w:rsidP="00902556">
    <w:pPr>
      <w:pStyle w:val="Header"/>
      <w:tabs>
        <w:tab w:val="clear" w:pos="4320"/>
        <w:tab w:val="clear" w:pos="8640"/>
        <w:tab w:val="center" w:pos="5040"/>
      </w:tabs>
      <w:spacing w:before="240"/>
      <w:ind w:left="-720"/>
      <w:jc w:val="center"/>
      <w:rPr>
        <w:rFonts w:ascii="Proxima Nova Bold" w:hAnsi="Proxima Nova Bold"/>
        <w:caps/>
        <w:spacing w:val="30"/>
        <w:sz w:val="20"/>
      </w:rPr>
    </w:pPr>
    <w:r>
      <w:rPr>
        <w:rFonts w:ascii="Proxima Nova Bold" w:hAnsi="Proxima Nova Bold"/>
        <w:caps/>
        <w:noProof/>
        <w:spacing w:val="30"/>
        <w:sz w:val="20"/>
      </w:rPr>
      <w:drawing>
        <wp:anchor distT="0" distB="0" distL="114300" distR="114300" simplePos="0" relativeHeight="251658240" behindDoc="0" locked="0" layoutInCell="1" allowOverlap="0" wp14:anchorId="04D52D06" wp14:editId="483A5CE8">
          <wp:simplePos x="0" y="0"/>
          <wp:positionH relativeFrom="margin">
            <wp:align>center</wp:align>
          </wp:positionH>
          <wp:positionV relativeFrom="page">
            <wp:posOffset>612775</wp:posOffset>
          </wp:positionV>
          <wp:extent cx="1353312" cy="1161288"/>
          <wp:effectExtent l="0" t="0" r="5715" b="0"/>
          <wp:wrapNone/>
          <wp:docPr id="28" name="Picture 28" descr="A picture containing c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a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58" b="7615"/>
                  <a:stretch/>
                </pic:blipFill>
                <pic:spPr bwMode="auto">
                  <a:xfrm>
                    <a:off x="0" y="0"/>
                    <a:ext cx="1353312" cy="11612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E76A1"/>
    <w:multiLevelType w:val="hybridMultilevel"/>
    <w:tmpl w:val="7AF44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45E71"/>
    <w:multiLevelType w:val="hybridMultilevel"/>
    <w:tmpl w:val="AF54A7E2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 w16cid:durableId="1047602357">
    <w:abstractNumId w:val="0"/>
  </w:num>
  <w:num w:numId="2" w16cid:durableId="1323386922">
    <w:abstractNumId w:val="1"/>
  </w:num>
  <w:num w:numId="3" w16cid:durableId="13247471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1E6"/>
    <w:rsid w:val="00022AE1"/>
    <w:rsid w:val="00084EF3"/>
    <w:rsid w:val="000B74E8"/>
    <w:rsid w:val="000F67A3"/>
    <w:rsid w:val="001245D5"/>
    <w:rsid w:val="00157DE0"/>
    <w:rsid w:val="00183FF9"/>
    <w:rsid w:val="0018579D"/>
    <w:rsid w:val="00190BF8"/>
    <w:rsid w:val="001C631D"/>
    <w:rsid w:val="001C7E1D"/>
    <w:rsid w:val="00235D31"/>
    <w:rsid w:val="00257C25"/>
    <w:rsid w:val="0026521E"/>
    <w:rsid w:val="00280353"/>
    <w:rsid w:val="002969ED"/>
    <w:rsid w:val="002A2D7B"/>
    <w:rsid w:val="002B38CA"/>
    <w:rsid w:val="002D2FD6"/>
    <w:rsid w:val="002D3BD3"/>
    <w:rsid w:val="002D50F7"/>
    <w:rsid w:val="002E0701"/>
    <w:rsid w:val="002F457F"/>
    <w:rsid w:val="00353A67"/>
    <w:rsid w:val="0038355A"/>
    <w:rsid w:val="003A390E"/>
    <w:rsid w:val="003B0F5C"/>
    <w:rsid w:val="00416E88"/>
    <w:rsid w:val="004D0ED9"/>
    <w:rsid w:val="00531D2D"/>
    <w:rsid w:val="005450DB"/>
    <w:rsid w:val="005A1E28"/>
    <w:rsid w:val="005F2373"/>
    <w:rsid w:val="00626F77"/>
    <w:rsid w:val="00674C82"/>
    <w:rsid w:val="00680B06"/>
    <w:rsid w:val="006E2A5B"/>
    <w:rsid w:val="00745750"/>
    <w:rsid w:val="00775094"/>
    <w:rsid w:val="0077793D"/>
    <w:rsid w:val="00777C84"/>
    <w:rsid w:val="00780097"/>
    <w:rsid w:val="00786284"/>
    <w:rsid w:val="007928D8"/>
    <w:rsid w:val="00794E2C"/>
    <w:rsid w:val="007D0146"/>
    <w:rsid w:val="007D3082"/>
    <w:rsid w:val="00805A96"/>
    <w:rsid w:val="00834F4F"/>
    <w:rsid w:val="00902556"/>
    <w:rsid w:val="00904783"/>
    <w:rsid w:val="0093797C"/>
    <w:rsid w:val="009651F5"/>
    <w:rsid w:val="009A5F84"/>
    <w:rsid w:val="009D491B"/>
    <w:rsid w:val="00B21935"/>
    <w:rsid w:val="00B41BE0"/>
    <w:rsid w:val="00B61C91"/>
    <w:rsid w:val="00BA0A57"/>
    <w:rsid w:val="00BB4C90"/>
    <w:rsid w:val="00BF1EB5"/>
    <w:rsid w:val="00C03B9A"/>
    <w:rsid w:val="00C0759D"/>
    <w:rsid w:val="00CE75B2"/>
    <w:rsid w:val="00D002CD"/>
    <w:rsid w:val="00D1753A"/>
    <w:rsid w:val="00D9649C"/>
    <w:rsid w:val="00DD2D83"/>
    <w:rsid w:val="00DD64F6"/>
    <w:rsid w:val="00E76CAB"/>
    <w:rsid w:val="00E83CF1"/>
    <w:rsid w:val="00ED7ACA"/>
    <w:rsid w:val="00EF6B5E"/>
    <w:rsid w:val="00F0383B"/>
    <w:rsid w:val="00F76B2A"/>
    <w:rsid w:val="00F841E6"/>
    <w:rsid w:val="00FD093D"/>
    <w:rsid w:val="00FF7D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4040166"/>
  <w15:docId w15:val="{E980EE51-2F7A-49A8-A684-CFFFE50A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30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41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1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841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1E6"/>
    <w:rPr>
      <w:sz w:val="24"/>
      <w:szCs w:val="24"/>
    </w:rPr>
  </w:style>
  <w:style w:type="character" w:styleId="Hyperlink">
    <w:name w:val="Hyperlink"/>
    <w:basedOn w:val="DefaultParagraphFont"/>
    <w:rsid w:val="00805A9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093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9D49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9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7B2CC6C34DD47BDF072E1FC81164A" ma:contentTypeVersion="18" ma:contentTypeDescription="Create a new document." ma:contentTypeScope="" ma:versionID="23c2f33f70d6baee49426fb32cf23681">
  <xsd:schema xmlns:xsd="http://www.w3.org/2001/XMLSchema" xmlns:xs="http://www.w3.org/2001/XMLSchema" xmlns:p="http://schemas.microsoft.com/office/2006/metadata/properties" xmlns:ns2="e2f79837-e78d-4b65-b911-0e2efcf8681c" xmlns:ns3="7f5388f9-9d0c-4f46-91eb-8c1392b4113b" targetNamespace="http://schemas.microsoft.com/office/2006/metadata/properties" ma:root="true" ma:fieldsID="4ff17fa49de51f41dd20bef694a4e93e" ns2:_="" ns3:_="">
    <xsd:import namespace="e2f79837-e78d-4b65-b911-0e2efcf8681c"/>
    <xsd:import namespace="7f5388f9-9d0c-4f46-91eb-8c1392b4113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  <xsd:element ref="ns3:MediaServiceOCR" minOccurs="0"/>
                <xsd:element ref="ns2:SharedWithUsers" minOccurs="0"/>
                <xsd:element ref="ns2:SharedWithDetails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79837-e78d-4b65-b911-0e2efcf8681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hidden="true" ma:list="{e058d45d-fce7-4775-ad8c-1402953969bf}" ma:internalName="TaxCatchAll" ma:showField="CatchAllData" ma:web="e2f79837-e78d-4b65-b911-0e2efcf868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5388f9-9d0c-4f46-91eb-8c1392b411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446b54a-54c0-46bd-84f0-a600ff958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5388f9-9d0c-4f46-91eb-8c1392b4113b">
      <Terms xmlns="http://schemas.microsoft.com/office/infopath/2007/PartnerControls"/>
    </lcf76f155ced4ddcb4097134ff3c332f>
    <TaxCatchAll xmlns="e2f79837-e78d-4b65-b911-0e2efcf8681c" xsi:nil="true"/>
    <_dlc_DocId xmlns="e2f79837-e78d-4b65-b911-0e2efcf8681c">TJYX5P54ESAF-1872654358-123860</_dlc_DocId>
    <_dlc_DocIdUrl xmlns="e2f79837-e78d-4b65-b911-0e2efcf8681c">
      <Url>https://genevaschooltxorg.sharepoint.com/sites/FileShare/_layouts/15/DocIdRedir.aspx?ID=TJYX5P54ESAF-1872654358-123860</Url>
      <Description>TJYX5P54ESAF-1872654358-123860</Description>
    </_dlc_DocIdUrl>
  </documentManagement>
</p:properties>
</file>

<file path=customXml/itemProps1.xml><?xml version="1.0" encoding="utf-8"?>
<ds:datastoreItem xmlns:ds="http://schemas.openxmlformats.org/officeDocument/2006/customXml" ds:itemID="{41A32028-B31D-4030-BF99-B9B0255F4C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617A95-F8A7-43E7-970B-7263A5828A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79837-e78d-4b65-b911-0e2efcf8681c"/>
    <ds:schemaRef ds:uri="7f5388f9-9d0c-4f46-91eb-8c1392b411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9675DF-5E0F-4AB0-A889-248F3D18623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CE0A2AA-2523-48EB-939B-D9AB98342C9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4953019-A9DA-41BA-A222-DF9DF2226059}">
  <ds:schemaRefs>
    <ds:schemaRef ds:uri="http://schemas.microsoft.com/office/2006/metadata/properties"/>
    <ds:schemaRef ds:uri="http://schemas.microsoft.com/office/infopath/2007/PartnerControls"/>
    <ds:schemaRef ds:uri="7f5388f9-9d0c-4f46-91eb-8c1392b4113b"/>
    <ds:schemaRef ds:uri="e2f79837-e78d-4b65-b911-0e2efcf868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Letterhead%20Template%20Color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rsvp ink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RSVP Ink</dc:creator>
  <cp:keywords/>
  <cp:lastModifiedBy>Amy Simmons</cp:lastModifiedBy>
  <cp:revision>2</cp:revision>
  <dcterms:created xsi:type="dcterms:W3CDTF">2025-08-20T19:29:00Z</dcterms:created>
  <dcterms:modified xsi:type="dcterms:W3CDTF">2025-08-20T19:29:00Z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0x010100BE27B2CC6C34DD47BDF072E1FC81164A</vt:lpwstr>
  </property>
  <property fmtid="{D5CDD505-2E9C-101B-9397-08002B2CF9AE}" pid="3" name="Order">
    <vt:r8>6216800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  <property fmtid="{D5CDD505-2E9C-101B-9397-08002B2CF9AE}" pid="8" name="_dlc_DocIdItemGuid">
    <vt:lpwstr>f1074e49-6885-4fd6-9e89-5b8ae19cbf90</vt:lpwstr>
  </property>
</Properties>
</file>